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819"/>
      </w:tblGrid>
      <w:tr w:rsidR="00897FB4" w:rsidRPr="00897FB4" w:rsidTr="002A068F">
        <w:trPr>
          <w:trHeight w:val="8366"/>
          <w:tblHeader/>
        </w:trPr>
        <w:tc>
          <w:tcPr>
            <w:tcW w:w="7819" w:type="dxa"/>
          </w:tcPr>
          <w:p w:rsidR="00897FB4" w:rsidRPr="00620962" w:rsidRDefault="00620962" w:rsidP="00897FB4">
            <w:pPr>
              <w:pStyle w:val="Subtitle"/>
              <w:rPr>
                <w:sz w:val="44"/>
                <w:szCs w:val="44"/>
              </w:rPr>
            </w:pPr>
            <w:r w:rsidRPr="00620962">
              <w:rPr>
                <w:sz w:val="44"/>
                <w:szCs w:val="44"/>
              </w:rPr>
              <w:t>Supporting Transition Youth and Adults on the Autism Spectrum disorder</w:t>
            </w:r>
          </w:p>
          <w:p w:rsidR="00897FB4" w:rsidRPr="00CF042B" w:rsidRDefault="00620962" w:rsidP="00CF042B">
            <w:pPr>
              <w:pStyle w:val="Title"/>
              <w:rPr>
                <w:sz w:val="24"/>
              </w:rPr>
            </w:pPr>
            <w:r w:rsidRPr="00CF042B">
              <w:rPr>
                <w:rFonts w:ascii="Verdana" w:hAnsi="Verdana"/>
                <w:color w:val="0A0A0A"/>
                <w:sz w:val="24"/>
              </w:rPr>
              <w:t>This free 4-part series of Autism Professional Development will offer information to raise awareness a</w:t>
            </w:r>
            <w:r w:rsidRPr="00CF042B">
              <w:rPr>
                <w:rFonts w:ascii="Verdana" w:hAnsi="Verdana"/>
                <w:color w:val="0A0A0A"/>
                <w:sz w:val="24"/>
              </w:rPr>
              <w:t>nd skills</w:t>
            </w:r>
            <w:r w:rsidRPr="00CF042B">
              <w:rPr>
                <w:rFonts w:ascii="Verdana" w:hAnsi="Verdana"/>
                <w:color w:val="0A0A0A"/>
                <w:sz w:val="24"/>
              </w:rPr>
              <w:t xml:space="preserve"> as well as resources for ongoing s</w:t>
            </w:r>
            <w:r w:rsidRPr="00CF042B">
              <w:rPr>
                <w:rFonts w:ascii="Verdana" w:hAnsi="Verdana"/>
                <w:color w:val="0A0A0A"/>
                <w:sz w:val="24"/>
              </w:rPr>
              <w:t>kill development</w:t>
            </w:r>
            <w:r w:rsidRPr="00CF042B">
              <w:rPr>
                <w:rFonts w:ascii="Verdana" w:hAnsi="Verdana"/>
                <w:color w:val="0A0A0A"/>
                <w:sz w:val="24"/>
              </w:rPr>
              <w:t>.</w:t>
            </w:r>
            <w:r w:rsidRPr="00CF042B">
              <w:rPr>
                <w:sz w:val="24"/>
              </w:rPr>
              <w:t xml:space="preserve"> </w:t>
            </w:r>
            <w:r w:rsidR="00CF042B" w:rsidRPr="00CF042B">
              <w:rPr>
                <w:sz w:val="24"/>
              </w:rPr>
              <w:t xml:space="preserve"> </w:t>
            </w:r>
          </w:p>
          <w:p w:rsidR="00CF042B" w:rsidRPr="00CF042B" w:rsidRDefault="00CF042B" w:rsidP="00897FB4">
            <w:pPr>
              <w:pStyle w:val="Date"/>
              <w:rPr>
                <w:sz w:val="32"/>
                <w:szCs w:val="32"/>
                <w:u w:val="single"/>
              </w:rPr>
            </w:pPr>
            <w:r w:rsidRPr="00CF042B">
              <w:rPr>
                <w:sz w:val="32"/>
                <w:szCs w:val="32"/>
                <w:u w:val="single"/>
              </w:rPr>
              <w:t>Date:</w:t>
            </w:r>
          </w:p>
          <w:p w:rsidR="00620962" w:rsidRPr="00620962" w:rsidRDefault="00620962" w:rsidP="00897FB4">
            <w:pPr>
              <w:pStyle w:val="Date"/>
              <w:rPr>
                <w:sz w:val="32"/>
                <w:szCs w:val="32"/>
              </w:rPr>
            </w:pPr>
            <w:r w:rsidRPr="00620962">
              <w:rPr>
                <w:sz w:val="32"/>
                <w:szCs w:val="32"/>
              </w:rPr>
              <w:t>November 2</w:t>
            </w:r>
            <w:r w:rsidRPr="00620962">
              <w:rPr>
                <w:sz w:val="32"/>
                <w:szCs w:val="32"/>
                <w:vertAlign w:val="superscript"/>
              </w:rPr>
              <w:t>nd</w:t>
            </w:r>
            <w:r w:rsidRPr="00620962">
              <w:rPr>
                <w:sz w:val="32"/>
                <w:szCs w:val="32"/>
              </w:rPr>
              <w:t>: Introduction to Autism Spectrum Disorder</w:t>
            </w:r>
          </w:p>
          <w:p w:rsidR="00620962" w:rsidRPr="00620962" w:rsidRDefault="00620962" w:rsidP="00897FB4">
            <w:pPr>
              <w:pStyle w:val="Date"/>
              <w:rPr>
                <w:sz w:val="32"/>
                <w:szCs w:val="32"/>
              </w:rPr>
            </w:pPr>
            <w:r w:rsidRPr="00620962">
              <w:rPr>
                <w:sz w:val="32"/>
                <w:szCs w:val="32"/>
              </w:rPr>
              <w:t>December 5</w:t>
            </w:r>
            <w:r w:rsidRPr="00620962">
              <w:rPr>
                <w:sz w:val="32"/>
                <w:szCs w:val="32"/>
                <w:vertAlign w:val="superscript"/>
              </w:rPr>
              <w:t>th</w:t>
            </w:r>
            <w:r w:rsidRPr="00620962">
              <w:rPr>
                <w:sz w:val="32"/>
                <w:szCs w:val="32"/>
              </w:rPr>
              <w:t>: Communication</w:t>
            </w:r>
          </w:p>
          <w:p w:rsidR="00620962" w:rsidRPr="00620962" w:rsidRDefault="00620962" w:rsidP="00897FB4">
            <w:pPr>
              <w:pStyle w:val="Date"/>
              <w:rPr>
                <w:sz w:val="32"/>
                <w:szCs w:val="32"/>
              </w:rPr>
            </w:pPr>
            <w:r w:rsidRPr="00620962">
              <w:rPr>
                <w:sz w:val="32"/>
                <w:szCs w:val="32"/>
              </w:rPr>
              <w:t>January 9</w:t>
            </w:r>
            <w:r w:rsidRPr="00620962">
              <w:rPr>
                <w:sz w:val="32"/>
                <w:szCs w:val="32"/>
                <w:vertAlign w:val="superscript"/>
              </w:rPr>
              <w:t>th</w:t>
            </w:r>
            <w:r w:rsidRPr="00620962">
              <w:rPr>
                <w:sz w:val="32"/>
                <w:szCs w:val="32"/>
              </w:rPr>
              <w:t>: Sensory</w:t>
            </w:r>
          </w:p>
          <w:p w:rsidR="00620962" w:rsidRPr="00620962" w:rsidRDefault="00620962" w:rsidP="00897FB4">
            <w:pPr>
              <w:pStyle w:val="Date"/>
              <w:rPr>
                <w:sz w:val="32"/>
                <w:szCs w:val="32"/>
              </w:rPr>
            </w:pPr>
            <w:r w:rsidRPr="00620962">
              <w:rPr>
                <w:sz w:val="32"/>
                <w:szCs w:val="32"/>
              </w:rPr>
              <w:t>February 6</w:t>
            </w:r>
            <w:r w:rsidRPr="00620962">
              <w:rPr>
                <w:sz w:val="32"/>
                <w:szCs w:val="32"/>
                <w:vertAlign w:val="superscript"/>
              </w:rPr>
              <w:t>th</w:t>
            </w:r>
            <w:r w:rsidRPr="00620962">
              <w:rPr>
                <w:sz w:val="32"/>
                <w:szCs w:val="32"/>
              </w:rPr>
              <w:t xml:space="preserve">: Emotional Regulation and Puberty </w:t>
            </w:r>
          </w:p>
          <w:p w:rsidR="00620962" w:rsidRPr="00CF042B" w:rsidRDefault="00620962" w:rsidP="00897FB4">
            <w:pPr>
              <w:pStyle w:val="Time"/>
              <w:rPr>
                <w:sz w:val="28"/>
                <w:szCs w:val="28"/>
                <w:u w:val="single"/>
              </w:rPr>
            </w:pPr>
            <w:r w:rsidRPr="00CF042B">
              <w:rPr>
                <w:sz w:val="28"/>
                <w:szCs w:val="28"/>
                <w:u w:val="single"/>
              </w:rPr>
              <w:t>Time:</w:t>
            </w:r>
          </w:p>
          <w:p w:rsidR="00620962" w:rsidRPr="00620962" w:rsidRDefault="00620962" w:rsidP="00897FB4">
            <w:pPr>
              <w:pStyle w:val="Time"/>
              <w:rPr>
                <w:sz w:val="28"/>
                <w:szCs w:val="28"/>
              </w:rPr>
            </w:pPr>
            <w:r w:rsidRPr="00620962">
              <w:rPr>
                <w:sz w:val="28"/>
                <w:szCs w:val="28"/>
              </w:rPr>
              <w:t>two sessions offered each date</w:t>
            </w:r>
            <w:r>
              <w:rPr>
                <w:sz w:val="28"/>
                <w:szCs w:val="28"/>
              </w:rPr>
              <w:t xml:space="preserve"> (only attend 1 per day)</w:t>
            </w:r>
          </w:p>
          <w:p w:rsidR="00620962" w:rsidRDefault="00620962" w:rsidP="00897FB4">
            <w:pPr>
              <w:pStyle w:val="Time"/>
              <w:rPr>
                <w:sz w:val="28"/>
                <w:szCs w:val="28"/>
              </w:rPr>
            </w:pPr>
            <w:r w:rsidRPr="00620962">
              <w:rPr>
                <w:sz w:val="28"/>
                <w:szCs w:val="28"/>
              </w:rPr>
              <w:t>9-12</w:t>
            </w:r>
            <w:proofErr w:type="gramStart"/>
            <w:r w:rsidRPr="00620962">
              <w:rPr>
                <w:sz w:val="28"/>
                <w:szCs w:val="28"/>
              </w:rPr>
              <w:t>Am  &amp;</w:t>
            </w:r>
            <w:proofErr w:type="gramEnd"/>
            <w:r w:rsidRPr="00620962">
              <w:rPr>
                <w:sz w:val="28"/>
                <w:szCs w:val="28"/>
              </w:rPr>
              <w:t xml:space="preserve">  1-4pm</w:t>
            </w:r>
          </w:p>
          <w:p w:rsidR="00CF042B" w:rsidRDefault="00CF042B" w:rsidP="00897FB4">
            <w:pPr>
              <w:pStyle w:val="Time"/>
              <w:rPr>
                <w:sz w:val="28"/>
                <w:szCs w:val="28"/>
              </w:rPr>
            </w:pPr>
          </w:p>
          <w:p w:rsidR="00CF042B" w:rsidRDefault="00CF042B" w:rsidP="00897FB4">
            <w:pPr>
              <w:pStyle w:val="Tim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Location: </w:t>
            </w:r>
            <w:proofErr w:type="spellStart"/>
            <w:r>
              <w:rPr>
                <w:sz w:val="28"/>
                <w:szCs w:val="28"/>
              </w:rPr>
              <w:t>Marimor</w:t>
            </w:r>
            <w:proofErr w:type="spellEnd"/>
            <w:r>
              <w:rPr>
                <w:sz w:val="28"/>
                <w:szCs w:val="28"/>
              </w:rPr>
              <w:t xml:space="preserve"> School, 2550 Ada Rd, Lima Oh</w:t>
            </w:r>
          </w:p>
          <w:p w:rsidR="00CF042B" w:rsidRDefault="00CF042B" w:rsidP="00897FB4">
            <w:pPr>
              <w:pStyle w:val="Time"/>
              <w:rPr>
                <w:sz w:val="28"/>
                <w:szCs w:val="28"/>
              </w:rPr>
            </w:pPr>
          </w:p>
          <w:p w:rsidR="00CF042B" w:rsidRDefault="00CF042B" w:rsidP="00897FB4">
            <w:pPr>
              <w:pStyle w:val="Tim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Registration link: </w:t>
            </w:r>
            <w:hyperlink r:id="rId7" w:tgtFrame="_new" w:history="1">
              <w:r w:rsidRPr="00CF042B">
                <w:rPr>
                  <w:rFonts w:ascii="Verdana" w:hAnsi="Verdana"/>
                  <w:b w:val="0"/>
                  <w:bCs w:val="0"/>
                  <w:smallCaps w:val="0"/>
                  <w:color w:val="0000FF"/>
                  <w:sz w:val="20"/>
                  <w:szCs w:val="20"/>
                  <w:u w:val="single"/>
                </w:rPr>
                <w:t>http://reg.planetReg.com/E927135281298</w:t>
              </w:r>
            </w:hyperlink>
          </w:p>
          <w:p w:rsidR="00620962" w:rsidRDefault="00620962" w:rsidP="00897FB4">
            <w:pPr>
              <w:pStyle w:val="Time"/>
              <w:rPr>
                <w:sz w:val="28"/>
                <w:szCs w:val="28"/>
              </w:rPr>
            </w:pPr>
          </w:p>
          <w:p w:rsidR="00897FB4" w:rsidRPr="00897FB4" w:rsidRDefault="00620962" w:rsidP="00CF042B">
            <w:pPr>
              <w:pStyle w:val="Time"/>
            </w:pPr>
            <w:sdt>
              <w:sdtPr>
                <w:rPr>
                  <w:sz w:val="24"/>
                </w:rPr>
                <w:alias w:val="For more information text:"/>
                <w:tag w:val="For more information text:"/>
                <w:id w:val="-1195846390"/>
                <w:placeholder>
                  <w:docPart w:val="F0B1A43C562F4EA2ADD0F930A4B9B2D6"/>
                </w:placeholder>
                <w:temporary/>
                <w:showingPlcHdr/>
                <w15:appearance w15:val="hidden"/>
              </w:sdtPr>
              <w:sdtContent>
                <w:r w:rsidRPr="00620962">
                  <w:rPr>
                    <w:sz w:val="24"/>
                  </w:rPr>
                  <w:t>for more information contact:</w:t>
                </w:r>
              </w:sdtContent>
            </w:sdt>
            <w:r w:rsidRPr="00620962">
              <w:rPr>
                <w:sz w:val="24"/>
              </w:rPr>
              <w:t xml:space="preserve">  </w:t>
            </w:r>
            <w:proofErr w:type="spellStart"/>
            <w:r w:rsidRPr="00620962">
              <w:rPr>
                <w:sz w:val="24"/>
              </w:rPr>
              <w:t>BethBoyle</w:t>
            </w:r>
            <w:proofErr w:type="spellEnd"/>
            <w:r w:rsidRPr="00620962">
              <w:rPr>
                <w:sz w:val="24"/>
              </w:rPr>
              <w:t xml:space="preserve"> :</w:t>
            </w:r>
            <w:r>
              <w:t xml:space="preserve"> </w:t>
            </w:r>
            <w:hyperlink r:id="rId8" w:history="1">
              <w:r w:rsidRPr="00620962">
                <w:rPr>
                  <w:rStyle w:val="Hyperlink"/>
                  <w:sz w:val="24"/>
                </w:rPr>
                <w:t>elizabeth.boyle@dodd.ohio.gov</w:t>
              </w:r>
            </w:hyperlink>
            <w:r w:rsidRPr="00620962">
              <w:rPr>
                <w:sz w:val="24"/>
              </w:rPr>
              <w:t xml:space="preserve">  -OR- Andy Diller : </w:t>
            </w:r>
            <w:hyperlink r:id="rId9" w:history="1">
              <w:r w:rsidRPr="00620962">
                <w:rPr>
                  <w:rStyle w:val="Hyperlink"/>
                  <w:sz w:val="24"/>
                </w:rPr>
                <w:t>adiller@hardindd.org</w:t>
              </w:r>
            </w:hyperlink>
            <w:r w:rsidRPr="00620962">
              <w:rPr>
                <w:sz w:val="24"/>
              </w:rPr>
              <w:t xml:space="preserve">  -OR- Vickie Cartwright: vcartwright@allendd.org</w:t>
            </w:r>
            <w:bookmarkStart w:id="0" w:name="_GoBack"/>
            <w:bookmarkEnd w:id="0"/>
          </w:p>
        </w:tc>
      </w:tr>
    </w:tbl>
    <w:tbl>
      <w:tblPr>
        <w:tblStyle w:val="GridTable4-Accent2"/>
        <w:tblpPr w:leftFromText="180" w:rightFromText="180" w:vertAnchor="text" w:horzAnchor="margin" w:tblpXSpec="center" w:tblpY="7109"/>
        <w:tblOverlap w:val="never"/>
        <w:tblW w:w="93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Event flyer layout table"/>
      </w:tblPr>
      <w:tblGrid>
        <w:gridCol w:w="9377"/>
      </w:tblGrid>
      <w:tr w:rsidR="00620962" w:rsidRPr="00897FB4" w:rsidTr="00620962">
        <w:trPr>
          <w:trHeight w:hRule="exact" w:val="1209"/>
          <w:tblHeader/>
        </w:trPr>
        <w:tc>
          <w:tcPr>
            <w:tcW w:w="9377" w:type="dxa"/>
            <w:shd w:val="clear" w:color="auto" w:fill="F7F3E2" w:themeFill="background2"/>
            <w:vAlign w:val="center"/>
          </w:tcPr>
          <w:p w:rsidR="00620962" w:rsidRPr="00897FB4" w:rsidRDefault="00620962" w:rsidP="00620962">
            <w:pPr>
              <w:pStyle w:val="ContactInfo"/>
            </w:pPr>
          </w:p>
        </w:tc>
      </w:tr>
    </w:tbl>
    <w:p w:rsidR="002A068F" w:rsidRDefault="002A068F" w:rsidP="00CF042B">
      <w:pPr>
        <w:pStyle w:val="NoSpacing"/>
      </w:pPr>
    </w:p>
    <w:sectPr w:rsidR="002A068F" w:rsidSect="00A95506">
      <w:headerReference w:type="default" r:id="rId10"/>
      <w:footerReference w:type="default" r:id="rId11"/>
      <w:headerReference w:type="first" r:id="rId12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0962" w:rsidRDefault="00620962" w:rsidP="0068245E">
      <w:pPr>
        <w:spacing w:after="0" w:line="240" w:lineRule="auto"/>
      </w:pPr>
      <w:r>
        <w:separator/>
      </w:r>
    </w:p>
  </w:endnote>
  <w:endnote w:type="continuationSeparator" w:id="0">
    <w:p w:rsidR="00620962" w:rsidRDefault="00620962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068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0962" w:rsidRDefault="00620962" w:rsidP="0068245E">
      <w:pPr>
        <w:spacing w:after="0" w:line="240" w:lineRule="auto"/>
      </w:pPr>
      <w:r>
        <w:separator/>
      </w:r>
    </w:p>
  </w:footnote>
  <w:footnote w:type="continuationSeparator" w:id="0">
    <w:p w:rsidR="00620962" w:rsidRDefault="00620962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EE5CE54" wp14:editId="2ABFD75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502C608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q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r:id="rId3" o:title="Maroon Flowers" croptop="11340f" cropbottom="16322f" cropleft="5137f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r:id="rId4" o:title="Petals" croptop="11131f" cropbottom="16412f" cropleft="11563f" cropright="8752f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3F86BD0" wp14:editId="0314B1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4C4056E5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DD" w:rsidRDefault="00897FB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016B9EC" wp14:editId="4016B9E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468B07AB" id="Frame 25" o:spid="_x0000_s1026" alt="Border around doc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016B9EE" wp14:editId="4016B9EF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02A41A" id="Group 1" o:spid="_x0000_s1026" alt="Flowers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">
                <v:imagedata r:id="rId3" o:title="Maroon Flowers" croptop="11340f" cropbottom="16322f" cropleft="5137f"/>
              </v:shape>
              <v:shape id="Picture 29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">
                <v:imagedata r:id="rId4" o:title="Petals" croptop="11131f" cropbottom="16412f" cropleft="11563f" cropright="8752f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962"/>
    <w:rsid w:val="000E33EA"/>
    <w:rsid w:val="001570B2"/>
    <w:rsid w:val="001624C3"/>
    <w:rsid w:val="00220400"/>
    <w:rsid w:val="002733AA"/>
    <w:rsid w:val="002A068F"/>
    <w:rsid w:val="004611DB"/>
    <w:rsid w:val="005D2D39"/>
    <w:rsid w:val="00620962"/>
    <w:rsid w:val="0068245E"/>
    <w:rsid w:val="0069500E"/>
    <w:rsid w:val="00713F12"/>
    <w:rsid w:val="007A4EDB"/>
    <w:rsid w:val="00834305"/>
    <w:rsid w:val="00897FB4"/>
    <w:rsid w:val="009124DD"/>
    <w:rsid w:val="0094423C"/>
    <w:rsid w:val="00A95506"/>
    <w:rsid w:val="00AB123B"/>
    <w:rsid w:val="00AC5DF2"/>
    <w:rsid w:val="00B168F9"/>
    <w:rsid w:val="00C67FD5"/>
    <w:rsid w:val="00C93A32"/>
    <w:rsid w:val="00CE754C"/>
    <w:rsid w:val="00CF042B"/>
    <w:rsid w:val="00CF207A"/>
    <w:rsid w:val="00D529A9"/>
    <w:rsid w:val="00E402F3"/>
    <w:rsid w:val="00E43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16B9D9"/>
  <w15:chartTrackingRefBased/>
  <w15:docId w15:val="{BC6A8C5C-6ECE-4877-BE8F-C08A7650D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62096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70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6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izabeth.boyle@dodd.ohio.gov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reg.planetreg.com/E927135281298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diller@hardindd.org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145685\AppData\Roaming\Microsoft\Templates\Springtime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0B1A43C562F4EA2ADD0F930A4B9B2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8CCFC0-8D41-4BF7-AC12-C00FE5B34777}"/>
      </w:docPartPr>
      <w:docPartBody>
        <w:p w:rsidR="00000000" w:rsidRDefault="0001325E" w:rsidP="0001325E">
          <w:pPr>
            <w:pStyle w:val="F0B1A43C562F4EA2ADD0F930A4B9B2D6"/>
          </w:pPr>
          <w:r w:rsidRPr="00897FB4">
            <w:t>for more information contact: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25E"/>
    <w:rsid w:val="00013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A6D7D56CCD84972A45CA007082B02C2">
    <w:name w:val="AA6D7D56CCD84972A45CA007082B02C2"/>
  </w:style>
  <w:style w:type="paragraph" w:customStyle="1" w:styleId="B41B1766566E4AE5962BD643EDA28300">
    <w:name w:val="B41B1766566E4AE5962BD643EDA28300"/>
  </w:style>
  <w:style w:type="paragraph" w:customStyle="1" w:styleId="FC360E8854E54496AF7E77A967F9CFC9">
    <w:name w:val="FC360E8854E54496AF7E77A967F9CFC9"/>
  </w:style>
  <w:style w:type="paragraph" w:customStyle="1" w:styleId="4BDAA5B637B0418BB4F4EDE4CFD32B2C">
    <w:name w:val="4BDAA5B637B0418BB4F4EDE4CFD32B2C"/>
  </w:style>
  <w:style w:type="paragraph" w:customStyle="1" w:styleId="B590A47247C54599AA4E1BF81EE52D0A">
    <w:name w:val="B590A47247C54599AA4E1BF81EE52D0A"/>
  </w:style>
  <w:style w:type="paragraph" w:customStyle="1" w:styleId="DB4415D84BCC4E309EBCD067192B0018">
    <w:name w:val="DB4415D84BCC4E309EBCD067192B0018"/>
  </w:style>
  <w:style w:type="paragraph" w:customStyle="1" w:styleId="F962174F2B3040ECB194DA687444E9AC">
    <w:name w:val="F962174F2B3040ECB194DA687444E9AC"/>
  </w:style>
  <w:style w:type="paragraph" w:customStyle="1" w:styleId="F8D7662E0AF64F158A3BF81C125AA5BA">
    <w:name w:val="F8D7662E0AF64F158A3BF81C125AA5BA"/>
  </w:style>
  <w:style w:type="paragraph" w:customStyle="1" w:styleId="87389E964A084CD284E2F7B17FC7DE7B">
    <w:name w:val="87389E964A084CD284E2F7B17FC7DE7B"/>
  </w:style>
  <w:style w:type="paragraph" w:customStyle="1" w:styleId="897B225767A14FD0ACB581321055FED8">
    <w:name w:val="897B225767A14FD0ACB581321055FED8"/>
  </w:style>
  <w:style w:type="paragraph" w:customStyle="1" w:styleId="7D6E9487AF2F41F6A01A44EBD042006B">
    <w:name w:val="7D6E9487AF2F41F6A01A44EBD042006B"/>
  </w:style>
  <w:style w:type="paragraph" w:customStyle="1" w:styleId="9A7F205C25CB464896EF896C9B3355DB">
    <w:name w:val="9A7F205C25CB464896EF896C9B3355DB"/>
    <w:rsid w:val="0001325E"/>
  </w:style>
  <w:style w:type="paragraph" w:customStyle="1" w:styleId="2DCC9A1CA7274FD6B2F95FD6F61F3941">
    <w:name w:val="2DCC9A1CA7274FD6B2F95FD6F61F3941"/>
    <w:rsid w:val="0001325E"/>
  </w:style>
  <w:style w:type="paragraph" w:customStyle="1" w:styleId="0A6BC8AE97B84AB48B55FE508B540A58">
    <w:name w:val="0A6BC8AE97B84AB48B55FE508B540A58"/>
    <w:rsid w:val="0001325E"/>
  </w:style>
  <w:style w:type="paragraph" w:customStyle="1" w:styleId="3084BA2FF7DB4CA0A7A6B17F362AE08D">
    <w:name w:val="3084BA2FF7DB4CA0A7A6B17F362AE08D"/>
    <w:rsid w:val="0001325E"/>
  </w:style>
  <w:style w:type="paragraph" w:customStyle="1" w:styleId="F0B1A43C562F4EA2ADD0F930A4B9B2D6">
    <w:name w:val="F0B1A43C562F4EA2ADD0F930A4B9B2D6"/>
    <w:rsid w:val="0001325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flyer.dotx</Template>
  <TotalTime>25</TotalTime>
  <Pages>2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Boyle, Elizabeth</dc:creator>
  <cp:keywords/>
  <dc:description/>
  <cp:lastModifiedBy>Boyle, Elizabeth</cp:lastModifiedBy>
  <cp:revision>1</cp:revision>
  <dcterms:created xsi:type="dcterms:W3CDTF">2018-10-05T15:46:00Z</dcterms:created>
  <dcterms:modified xsi:type="dcterms:W3CDTF">2018-10-05T16:11:00Z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