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475" w:rsidRDefault="0084641F"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4356100</wp:posOffset>
            </wp:positionH>
            <wp:positionV relativeFrom="paragraph">
              <wp:posOffset>266700</wp:posOffset>
            </wp:positionV>
            <wp:extent cx="1623060" cy="1619250"/>
            <wp:effectExtent l="57150" t="19050" r="72390" b="38100"/>
            <wp:wrapNone/>
            <wp:docPr id="1" name="Picture 0" descr="gridlines_grey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1925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AE697D">
        <w:rPr>
          <w:noProof/>
        </w:rPr>
        <w:drawing>
          <wp:anchor distT="0" distB="0" distL="114300" distR="114300" simplePos="0" relativeHeight="251622368" behindDoc="0" locked="0" layoutInCell="0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82426" cy="19831050"/>
            <wp:effectExtent l="0" t="0" r="9525" b="0"/>
            <wp:wrapNone/>
            <wp:docPr id="223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6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426" cy="1983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F96">
        <w:rPr>
          <w:noProof/>
        </w:rPr>
        <w:drawing>
          <wp:anchor distT="0" distB="0" distL="114300" distR="114300" simplePos="0" relativeHeight="251629543" behindDoc="0" locked="0" layoutInCell="0" allowOverlap="1">
            <wp:simplePos x="0" y="0"/>
            <wp:positionH relativeFrom="margin">
              <wp:align>center</wp:align>
            </wp:positionH>
            <wp:positionV relativeFrom="page">
              <wp:posOffset>932815</wp:posOffset>
            </wp:positionV>
            <wp:extent cx="6017260" cy="8206740"/>
            <wp:effectExtent l="133350" t="133350" r="135890" b="137160"/>
            <wp:wrapNone/>
            <wp:docPr id="16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9" cstate="print"/>
                    <a:srcRect r="2180"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8206740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22813">
        <w:t>the</w:t>
      </w:r>
    </w:p>
    <w:p w:rsidR="006F0A9D" w:rsidRDefault="00FC380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1" o:spid="_x0000_s1028" type="#_x0000_t202" style="position:absolute;margin-left:111.15pt;margin-top:0;width:400.3pt;height:60pt;z-index:251753472;visibility:visible;mso-position-horizontal-relative:page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" o:allowincell="f" filled="f" stroked="f">
            <v:textbox>
              <w:txbxContent>
                <w:p w:rsidR="005A6B3C" w:rsidRPr="005A6B3C" w:rsidRDefault="005A6B3C" w:rsidP="000877AF">
                  <w:pPr>
                    <w:pStyle w:val="CLASSOF"/>
                    <w:rPr>
                      <w:sz w:val="28"/>
                      <w:szCs w:val="28"/>
                    </w:rPr>
                  </w:pPr>
                </w:p>
                <w:p w:rsidR="000877AF" w:rsidRDefault="000877AF" w:rsidP="000877AF">
                  <w:pPr>
                    <w:pStyle w:val="CLASSOF"/>
                  </w:pPr>
                  <w:r>
                    <w:t>Light Refreshments to follow the ceremony</w:t>
                  </w:r>
                </w:p>
                <w:p w:rsidR="000877AF" w:rsidRDefault="000877AF" w:rsidP="00001261">
                  <w:pPr>
                    <w:pStyle w:val="CLASSOF"/>
                  </w:pPr>
                </w:p>
                <w:p w:rsidR="004A2BC2" w:rsidRDefault="004A2BC2" w:rsidP="00001261">
                  <w:pPr>
                    <w:pStyle w:val="CLASSOF"/>
                  </w:pPr>
                </w:p>
                <w:p w:rsidR="004A2BC2" w:rsidRPr="00001261" w:rsidRDefault="004A2BC2" w:rsidP="00001261">
                  <w:pPr>
                    <w:pStyle w:val="CLASSOF"/>
                  </w:pPr>
                </w:p>
              </w:txbxContent>
            </v:textbox>
            <w10:wrap anchorx="page" anchory="margin"/>
          </v:shape>
        </w:pict>
      </w:r>
      <w:r>
        <w:rPr>
          <w:noProof/>
        </w:rPr>
        <w:pict>
          <v:shape id="Text Box 45" o:spid="_x0000_s1029" type="#_x0000_t202" style="position:absolute;margin-left:50.25pt;margin-top:47.15pt;width:371.25pt;height:483.75pt;z-index:25173657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">
            <v:textbox>
              <w:txbxContent>
                <w:p w:rsidR="00022813" w:rsidRPr="005A6B3C" w:rsidRDefault="00022813" w:rsidP="004A2BC2">
                  <w:pPr>
                    <w:jc w:val="center"/>
                    <w:rPr>
                      <w:b/>
                      <w:sz w:val="12"/>
                      <w:szCs w:val="12"/>
                    </w:rPr>
                  </w:pPr>
                </w:p>
                <w:p w:rsidR="00471D8D" w:rsidRPr="002B72B0" w:rsidRDefault="00022813" w:rsidP="00022813">
                  <w:pPr>
                    <w:jc w:val="center"/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</w:pPr>
                  <w:r w:rsidRPr="002B72B0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 xml:space="preserve">Please join us </w:t>
                  </w:r>
                  <w:r w:rsidR="00022032" w:rsidRPr="002B72B0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in</w:t>
                  </w:r>
                </w:p>
                <w:p w:rsidR="00022813" w:rsidRPr="002B72B0" w:rsidRDefault="00040EBF" w:rsidP="006755EA">
                  <w:pPr>
                    <w:jc w:val="center"/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</w:pPr>
                  <w:r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a</w:t>
                  </w:r>
                  <w:r w:rsidR="006755EA" w:rsidRPr="002B72B0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 xml:space="preserve">warding the </w:t>
                  </w:r>
                </w:p>
                <w:p w:rsidR="002B72B0" w:rsidRPr="002B72B0" w:rsidRDefault="002B72B0" w:rsidP="006755EA">
                  <w:pPr>
                    <w:jc w:val="center"/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</w:pPr>
                  <w:r w:rsidRPr="002B72B0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 xml:space="preserve">Community Connections </w:t>
                  </w:r>
                </w:p>
                <w:p w:rsidR="002B72B0" w:rsidRPr="002B72B0" w:rsidRDefault="002B72B0" w:rsidP="006755EA">
                  <w:pPr>
                    <w:jc w:val="center"/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</w:pPr>
                  <w:r w:rsidRPr="002B72B0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Career Partnership – Ohio</w:t>
                  </w:r>
                </w:p>
                <w:p w:rsidR="002B72B0" w:rsidRPr="002B72B0" w:rsidRDefault="00245FCE" w:rsidP="006755EA">
                  <w:pPr>
                    <w:jc w:val="center"/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</w:pPr>
                  <w:r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Students</w:t>
                  </w:r>
                </w:p>
                <w:p w:rsidR="00245FCE" w:rsidRDefault="002B72B0" w:rsidP="00245FCE">
                  <w:pPr>
                    <w:spacing w:after="80" w:line="240" w:lineRule="auto"/>
                    <w:jc w:val="center"/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</w:pPr>
                  <w:r w:rsidRPr="002B72B0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 xml:space="preserve">The </w:t>
                  </w:r>
                  <w:r w:rsidR="006755EA" w:rsidRPr="002B72B0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Certificate of Initial Proficiency</w:t>
                  </w:r>
                </w:p>
                <w:p w:rsidR="00245FCE" w:rsidRDefault="00245FCE" w:rsidP="00245FCE">
                  <w:pPr>
                    <w:spacing w:after="80" w:line="240" w:lineRule="auto"/>
                    <w:jc w:val="center"/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</w:pPr>
                  <w:r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and</w:t>
                  </w:r>
                </w:p>
                <w:p w:rsidR="006755EA" w:rsidRPr="002B72B0" w:rsidRDefault="00245FCE" w:rsidP="00245FCE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</w:pPr>
                  <w:r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The Certificate of Advanced Proficiency</w:t>
                  </w:r>
                  <w:r w:rsidR="006755EA" w:rsidRPr="002B72B0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 xml:space="preserve"> </w:t>
                  </w:r>
                </w:p>
                <w:p w:rsidR="0092230E" w:rsidRPr="002B72B0" w:rsidRDefault="00245FCE" w:rsidP="0092230E">
                  <w:pPr>
                    <w:jc w:val="center"/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</w:pPr>
                  <w:r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T</w:t>
                  </w:r>
                  <w:r w:rsidR="00D31CBD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uesday</w:t>
                  </w:r>
                  <w:r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 xml:space="preserve">, May </w:t>
                  </w:r>
                  <w:r w:rsidR="002A2B01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2</w:t>
                  </w:r>
                  <w:r w:rsidR="00D31CBD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1</w:t>
                  </w:r>
                  <w:r w:rsidR="0092230E" w:rsidRPr="002B72B0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, 201</w:t>
                  </w:r>
                  <w:r w:rsidR="00D31CBD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9</w:t>
                  </w:r>
                </w:p>
                <w:p w:rsidR="00022032" w:rsidRPr="002B72B0" w:rsidRDefault="00245FCE" w:rsidP="0092230E">
                  <w:pPr>
                    <w:jc w:val="center"/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</w:pPr>
                  <w:r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2</w:t>
                  </w:r>
                  <w:r w:rsidR="00022032" w:rsidRPr="002B72B0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:00 PM</w:t>
                  </w:r>
                </w:p>
                <w:p w:rsidR="00022813" w:rsidRPr="002B72B0" w:rsidRDefault="00022813" w:rsidP="00022813">
                  <w:pPr>
                    <w:jc w:val="center"/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</w:pPr>
                  <w:r w:rsidRPr="002B72B0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 xml:space="preserve">Franklin Heights </w:t>
                  </w:r>
                  <w:r w:rsidR="00245FCE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High School</w:t>
                  </w:r>
                </w:p>
                <w:p w:rsidR="00022813" w:rsidRPr="002B72B0" w:rsidRDefault="00022813" w:rsidP="00022813">
                  <w:pPr>
                    <w:jc w:val="center"/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</w:pPr>
                  <w:r w:rsidRPr="002B72B0">
                    <w:rPr>
                      <w:rFonts w:ascii="Lucida Handwriting" w:hAnsi="Lucida Handwriting"/>
                      <w:b/>
                      <w:sz w:val="30"/>
                      <w:szCs w:val="30"/>
                    </w:rPr>
                    <w:t>Auditorium</w:t>
                  </w:r>
                </w:p>
                <w:p w:rsidR="004A2BC2" w:rsidRPr="007B6C3E" w:rsidRDefault="00245FCE" w:rsidP="004A2BC2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42975" cy="730885"/>
                        <wp:effectExtent l="0" t="0" r="0" b="0"/>
                        <wp:docPr id="5" name="Picture 2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ackgroundRemoval t="20313" b="75781" l="41728" r="74671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41445" t="19750" r="25047" b="247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64591" cy="7476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  <w:p w:rsidR="00CD74FE" w:rsidRDefault="00CD74FE"/>
              </w:txbxContent>
            </v:textbox>
          </v:shape>
        </w:pict>
      </w:r>
      <w:r w:rsidR="005A6B3C">
        <w:rPr>
          <w:noProof/>
        </w:rPr>
        <w:drawing>
          <wp:anchor distT="0" distB="0" distL="114300" distR="114300" simplePos="0" relativeHeight="251630568" behindDoc="0" locked="0" layoutInCell="0" allowOverlap="1">
            <wp:simplePos x="0" y="0"/>
            <wp:positionH relativeFrom="page">
              <wp:posOffset>1209675</wp:posOffset>
            </wp:positionH>
            <wp:positionV relativeFrom="page">
              <wp:posOffset>1485265</wp:posOffset>
            </wp:positionV>
            <wp:extent cx="5381625" cy="6867525"/>
            <wp:effectExtent l="133350" t="95250" r="123825" b="85725"/>
            <wp:wrapNone/>
            <wp:docPr id="216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867525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81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0" type="#_x0000_t202" style="position:absolute;margin-left:352.5pt;margin-top:53.35pt;width:108pt;height:31.55pt;z-index:251779072;mso-position-horizontal-relative:text;mso-position-vertical-relative:text" filled="f" fillcolor="#f2f2f2 [3052]" stroked="f">
            <v:textbox>
              <w:txbxContent>
                <w:p w:rsidR="0084641F" w:rsidRPr="00D504FE" w:rsidRDefault="0084641F">
                  <w:pPr>
                    <w:rPr>
                      <w:sz w:val="48"/>
                      <w:szCs w:val="48"/>
                    </w:rPr>
                  </w:pPr>
                  <w:r w:rsidRPr="00D504FE">
                    <w:rPr>
                      <w:noProof/>
                      <w:sz w:val="48"/>
                      <w:szCs w:val="48"/>
                    </w:rPr>
                    <w:t>DSPaths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4" o:spid="_x0000_s1026" type="#_x0000_t202" style="position:absolute;margin-left:343.5pt;margin-top:14.15pt;width:82.5pt;height:47.95pt;z-index:25176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gitwIAALs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" filled="f" stroked="f">
            <v:textbox style="mso-next-textbox:#Text Box 44">
              <w:txbxContent>
                <w:p w:rsidR="00055AC7" w:rsidRDefault="0084641F" w:rsidP="00D504FE">
                  <w:pPr>
                    <w:jc w:val="center"/>
                    <w:rPr>
                      <w:noProof/>
                    </w:rPr>
                  </w:pPr>
                  <w:r w:rsidRPr="0084641F">
                    <w:rPr>
                      <w:noProof/>
                    </w:rPr>
                    <w:drawing>
                      <wp:inline distT="0" distB="0" distL="0" distR="0">
                        <wp:extent cx="1073777" cy="585556"/>
                        <wp:effectExtent l="0" t="0" r="12073" b="0"/>
                        <wp:docPr id="3" name="Picture 0" descr="hat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t_2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19726427">
                                  <a:off x="0" y="0"/>
                                  <a:ext cx="1084825" cy="591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6F2C" w:rsidRPr="004A2BC2" w:rsidRDefault="00356F2C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</w:rPr>
                    <w:t xml:space="preserve">     </w:t>
                  </w:r>
                  <w:r w:rsidR="004A2BC2" w:rsidRPr="004A2BC2">
                    <w:rPr>
                      <w:noProof/>
                      <w:sz w:val="40"/>
                      <w:szCs w:val="40"/>
                    </w:rPr>
                    <w:t>DSPaths</w:t>
                  </w:r>
                  <w:r w:rsidRPr="004A2BC2">
                    <w:rPr>
                      <w:noProof/>
                      <w:sz w:val="40"/>
                      <w:szCs w:val="40"/>
                    </w:rPr>
                    <w:t xml:space="preserve">   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34" type="#_x0000_t202" style="position:absolute;margin-left:146.1pt;margin-top:153.95pt;width:324pt;height:6in;z-index:251719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" o:allowincell="f" filled="f" stroked="f">
            <v:textbox inset="11.52pt,11.52pt,11.52pt,11.52pt">
              <w:txbxContent>
                <w:sdt>
                  <w:sdtPr>
                    <w:rPr>
                      <w:noProof/>
                    </w:rPr>
                    <w:id w:val="252205204"/>
                    <w:picture/>
                  </w:sdtPr>
                  <w:sdtEndPr/>
                  <w:sdtContent>
                    <w:p w:rsidR="00AD52F6" w:rsidRDefault="00653E7A" w:rsidP="00A20B89">
                      <w:pPr>
                        <w:spacing w:after="0" w:line="240" w:lineRule="auto"/>
                      </w:pPr>
                      <w:r w:rsidRPr="00653E7A">
                        <w:rPr>
                          <w:noProof/>
                        </w:rPr>
                        <w:drawing>
                          <wp:inline distT="0" distB="0" distL="0" distR="0">
                            <wp:extent cx="3797672" cy="5323840"/>
                            <wp:effectExtent l="19050" t="0" r="0" b="0"/>
                            <wp:docPr id="22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672" cy="5323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07145C">
        <w:rPr>
          <w:noProof/>
        </w:rPr>
        <w:drawing>
          <wp:anchor distT="0" distB="0" distL="114300" distR="114300" simplePos="0" relativeHeight="251631593" behindDoc="0" locked="0" layoutInCell="0" allowOverlap="1">
            <wp:simplePos x="0" y="0"/>
            <wp:positionH relativeFrom="page">
              <wp:posOffset>1743710</wp:posOffset>
            </wp:positionH>
            <wp:positionV relativeFrom="page">
              <wp:posOffset>1828487</wp:posOffset>
            </wp:positionV>
            <wp:extent cx="4362450" cy="5741035"/>
            <wp:effectExtent l="133350" t="95250" r="114300" b="69215"/>
            <wp:wrapNone/>
            <wp:docPr id="217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74103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2230E">
        <w:t>We</w:t>
      </w:r>
    </w:p>
    <w:sectPr w:rsidR="006F0A9D" w:rsidSect="00870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Footlight MT Light">
    <w:altName w:val="Book Antiqua"/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valdi">
    <w:altName w:val="Urdu Typesetting"/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906ED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164F7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9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767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E52DC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84ADC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26D8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10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405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186E3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56F2C"/>
    <w:rsid w:val="00001261"/>
    <w:rsid w:val="00001676"/>
    <w:rsid w:val="00011708"/>
    <w:rsid w:val="00014D3C"/>
    <w:rsid w:val="00022032"/>
    <w:rsid w:val="00022813"/>
    <w:rsid w:val="00037EFD"/>
    <w:rsid w:val="00040EBF"/>
    <w:rsid w:val="00051875"/>
    <w:rsid w:val="00055AC7"/>
    <w:rsid w:val="00061BB8"/>
    <w:rsid w:val="0007145C"/>
    <w:rsid w:val="00081C61"/>
    <w:rsid w:val="000877AF"/>
    <w:rsid w:val="0009723F"/>
    <w:rsid w:val="000D4C9C"/>
    <w:rsid w:val="001360EA"/>
    <w:rsid w:val="00155D79"/>
    <w:rsid w:val="00182251"/>
    <w:rsid w:val="00187273"/>
    <w:rsid w:val="001E1736"/>
    <w:rsid w:val="001E546B"/>
    <w:rsid w:val="001F60A7"/>
    <w:rsid w:val="00204218"/>
    <w:rsid w:val="00224B58"/>
    <w:rsid w:val="00235325"/>
    <w:rsid w:val="00245FCE"/>
    <w:rsid w:val="002819AF"/>
    <w:rsid w:val="00281A29"/>
    <w:rsid w:val="0028234D"/>
    <w:rsid w:val="002839E1"/>
    <w:rsid w:val="00295646"/>
    <w:rsid w:val="002A1C57"/>
    <w:rsid w:val="002A2B01"/>
    <w:rsid w:val="002B06BC"/>
    <w:rsid w:val="002B72B0"/>
    <w:rsid w:val="002D1EC9"/>
    <w:rsid w:val="002D63FA"/>
    <w:rsid w:val="002F5810"/>
    <w:rsid w:val="002F6EE0"/>
    <w:rsid w:val="00304BFD"/>
    <w:rsid w:val="003109B0"/>
    <w:rsid w:val="00325804"/>
    <w:rsid w:val="00343257"/>
    <w:rsid w:val="0034628D"/>
    <w:rsid w:val="00347FC4"/>
    <w:rsid w:val="00356AED"/>
    <w:rsid w:val="00356F2C"/>
    <w:rsid w:val="003643DE"/>
    <w:rsid w:val="00385881"/>
    <w:rsid w:val="003C1D91"/>
    <w:rsid w:val="003D68C3"/>
    <w:rsid w:val="00415526"/>
    <w:rsid w:val="00454A6A"/>
    <w:rsid w:val="0046119C"/>
    <w:rsid w:val="0046183E"/>
    <w:rsid w:val="00471D8D"/>
    <w:rsid w:val="004A2BC2"/>
    <w:rsid w:val="004A33AB"/>
    <w:rsid w:val="004B6C09"/>
    <w:rsid w:val="004D0A6A"/>
    <w:rsid w:val="004D598B"/>
    <w:rsid w:val="004D79F8"/>
    <w:rsid w:val="004E17FB"/>
    <w:rsid w:val="00505CB8"/>
    <w:rsid w:val="00562D4C"/>
    <w:rsid w:val="0057652E"/>
    <w:rsid w:val="005A5A4C"/>
    <w:rsid w:val="005A6B3C"/>
    <w:rsid w:val="005C6A8A"/>
    <w:rsid w:val="005F31A4"/>
    <w:rsid w:val="006003BC"/>
    <w:rsid w:val="00602DF8"/>
    <w:rsid w:val="00624465"/>
    <w:rsid w:val="006338E7"/>
    <w:rsid w:val="006420F7"/>
    <w:rsid w:val="00653E7A"/>
    <w:rsid w:val="00661A21"/>
    <w:rsid w:val="006621D9"/>
    <w:rsid w:val="006755EA"/>
    <w:rsid w:val="006A274C"/>
    <w:rsid w:val="006B0493"/>
    <w:rsid w:val="006C2FE8"/>
    <w:rsid w:val="006D6002"/>
    <w:rsid w:val="006E350C"/>
    <w:rsid w:val="006E432C"/>
    <w:rsid w:val="006F0A9D"/>
    <w:rsid w:val="00706328"/>
    <w:rsid w:val="007113F8"/>
    <w:rsid w:val="007301C8"/>
    <w:rsid w:val="0073047F"/>
    <w:rsid w:val="007370F6"/>
    <w:rsid w:val="00786DDA"/>
    <w:rsid w:val="00793864"/>
    <w:rsid w:val="007A4463"/>
    <w:rsid w:val="007A4955"/>
    <w:rsid w:val="007A49C9"/>
    <w:rsid w:val="007B6C3E"/>
    <w:rsid w:val="007C59F4"/>
    <w:rsid w:val="007F1714"/>
    <w:rsid w:val="00803358"/>
    <w:rsid w:val="00811D17"/>
    <w:rsid w:val="00831F96"/>
    <w:rsid w:val="00843B16"/>
    <w:rsid w:val="0084641F"/>
    <w:rsid w:val="00864507"/>
    <w:rsid w:val="00870C3F"/>
    <w:rsid w:val="008778E7"/>
    <w:rsid w:val="0088797E"/>
    <w:rsid w:val="008A4DCD"/>
    <w:rsid w:val="008B1ADC"/>
    <w:rsid w:val="008C197D"/>
    <w:rsid w:val="008E183A"/>
    <w:rsid w:val="008E6215"/>
    <w:rsid w:val="0090638D"/>
    <w:rsid w:val="00911747"/>
    <w:rsid w:val="0092230E"/>
    <w:rsid w:val="0095188C"/>
    <w:rsid w:val="009B208C"/>
    <w:rsid w:val="009B40B3"/>
    <w:rsid w:val="009D17DB"/>
    <w:rsid w:val="00A00E47"/>
    <w:rsid w:val="00A025A1"/>
    <w:rsid w:val="00A04688"/>
    <w:rsid w:val="00A13C9B"/>
    <w:rsid w:val="00A16E73"/>
    <w:rsid w:val="00A20B89"/>
    <w:rsid w:val="00A344C1"/>
    <w:rsid w:val="00A52525"/>
    <w:rsid w:val="00A7246B"/>
    <w:rsid w:val="00AA3F30"/>
    <w:rsid w:val="00AA5179"/>
    <w:rsid w:val="00AC4DC8"/>
    <w:rsid w:val="00AC58BA"/>
    <w:rsid w:val="00AD465D"/>
    <w:rsid w:val="00AD52F6"/>
    <w:rsid w:val="00AE20DD"/>
    <w:rsid w:val="00AE697D"/>
    <w:rsid w:val="00AE6F4A"/>
    <w:rsid w:val="00AF348F"/>
    <w:rsid w:val="00AF6F4F"/>
    <w:rsid w:val="00B005A6"/>
    <w:rsid w:val="00B04E07"/>
    <w:rsid w:val="00B06B10"/>
    <w:rsid w:val="00B12AE4"/>
    <w:rsid w:val="00B1302F"/>
    <w:rsid w:val="00B141F3"/>
    <w:rsid w:val="00B252C3"/>
    <w:rsid w:val="00B36CF1"/>
    <w:rsid w:val="00B76844"/>
    <w:rsid w:val="00B80AE8"/>
    <w:rsid w:val="00BA4A0B"/>
    <w:rsid w:val="00BA658C"/>
    <w:rsid w:val="00BB4B66"/>
    <w:rsid w:val="00BE065C"/>
    <w:rsid w:val="00BE273B"/>
    <w:rsid w:val="00BF3AEE"/>
    <w:rsid w:val="00C1218A"/>
    <w:rsid w:val="00C17482"/>
    <w:rsid w:val="00C2599A"/>
    <w:rsid w:val="00C25C2B"/>
    <w:rsid w:val="00C26AD6"/>
    <w:rsid w:val="00C649B1"/>
    <w:rsid w:val="00C82905"/>
    <w:rsid w:val="00C832E2"/>
    <w:rsid w:val="00C92ABB"/>
    <w:rsid w:val="00CA05A3"/>
    <w:rsid w:val="00CC048F"/>
    <w:rsid w:val="00CD203A"/>
    <w:rsid w:val="00CD74FE"/>
    <w:rsid w:val="00CE700A"/>
    <w:rsid w:val="00D12841"/>
    <w:rsid w:val="00D13C50"/>
    <w:rsid w:val="00D27078"/>
    <w:rsid w:val="00D31CBD"/>
    <w:rsid w:val="00D475F4"/>
    <w:rsid w:val="00D504FE"/>
    <w:rsid w:val="00D52629"/>
    <w:rsid w:val="00D62807"/>
    <w:rsid w:val="00D73723"/>
    <w:rsid w:val="00D859BF"/>
    <w:rsid w:val="00D95615"/>
    <w:rsid w:val="00DA12DA"/>
    <w:rsid w:val="00DB05C6"/>
    <w:rsid w:val="00DC3918"/>
    <w:rsid w:val="00DF0661"/>
    <w:rsid w:val="00E17A9C"/>
    <w:rsid w:val="00E31F86"/>
    <w:rsid w:val="00E376D0"/>
    <w:rsid w:val="00E603F1"/>
    <w:rsid w:val="00E608DB"/>
    <w:rsid w:val="00E641AD"/>
    <w:rsid w:val="00E674EF"/>
    <w:rsid w:val="00E75EE7"/>
    <w:rsid w:val="00EB4A69"/>
    <w:rsid w:val="00EC4400"/>
    <w:rsid w:val="00F1244F"/>
    <w:rsid w:val="00F37150"/>
    <w:rsid w:val="00F750D3"/>
    <w:rsid w:val="00F85C5D"/>
    <w:rsid w:val="00FA15DA"/>
    <w:rsid w:val="00FA71C9"/>
    <w:rsid w:val="00FA78DF"/>
    <w:rsid w:val="00FC3802"/>
    <w:rsid w:val="00FC49D1"/>
    <w:rsid w:val="00FD1475"/>
    <w:rsid w:val="00FF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ru v:ext="edit" colors="white"/>
    </o:shapedefaults>
    <o:shapelayout v:ext="edit">
      <o:idmap v:ext="edit" data="1"/>
    </o:shapelayout>
  </w:shapeDefaults>
  <w:decimalSymbol w:val="."/>
  <w:listSeparator w:val=","/>
  <w15:docId w15:val="{06E53D51-42BA-41D9-A345-65DB9973C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261"/>
  </w:style>
  <w:style w:type="paragraph" w:styleId="Heading1">
    <w:name w:val="heading 1"/>
    <w:basedOn w:val="Normal"/>
    <w:next w:val="Normal"/>
    <w:link w:val="Heading1Char"/>
    <w:uiPriority w:val="9"/>
    <w:qFormat/>
    <w:rsid w:val="007C59F4"/>
    <w:pPr>
      <w:spacing w:after="0" w:line="240" w:lineRule="auto"/>
      <w:jc w:val="center"/>
      <w:outlineLvl w:val="0"/>
    </w:pPr>
    <w:rPr>
      <w:rFonts w:ascii="Footlight MT Light" w:hAnsi="Footlight MT Light"/>
      <w:color w:val="262626" w:themeColor="text1" w:themeTint="D9"/>
      <w:sz w:val="70"/>
      <w:szCs w:val="7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59F4"/>
    <w:pPr>
      <w:spacing w:after="120" w:line="240" w:lineRule="auto"/>
      <w:outlineLvl w:val="1"/>
    </w:pPr>
    <w:rPr>
      <w:rFonts w:ascii="Footlight MT Light" w:hAnsi="Footlight MT Light"/>
      <w:color w:val="262626" w:themeColor="text1" w:themeTint="D9"/>
      <w:sz w:val="56"/>
      <w:szCs w:val="5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59F4"/>
    <w:pPr>
      <w:spacing w:before="240" w:after="80" w:line="240" w:lineRule="auto"/>
      <w:outlineLvl w:val="2"/>
    </w:pPr>
    <w:rPr>
      <w:rFonts w:ascii="Cambria" w:eastAsia="Cambria" w:hAnsi="Cambria" w:cs="Times New Roman"/>
      <w:caps/>
      <w:color w:val="262626" w:themeColor="text1" w:themeTint="D9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47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20B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C59F4"/>
    <w:rPr>
      <w:rFonts w:ascii="Footlight MT Light" w:hAnsi="Footlight MT Light"/>
      <w:color w:val="262626" w:themeColor="text1" w:themeTint="D9"/>
      <w:sz w:val="70"/>
      <w:szCs w:val="70"/>
    </w:rPr>
  </w:style>
  <w:style w:type="character" w:customStyle="1" w:styleId="Heading2Char">
    <w:name w:val="Heading 2 Char"/>
    <w:basedOn w:val="DefaultParagraphFont"/>
    <w:link w:val="Heading2"/>
    <w:uiPriority w:val="9"/>
    <w:rsid w:val="007C59F4"/>
    <w:rPr>
      <w:rFonts w:ascii="Footlight MT Light" w:hAnsi="Footlight MT Light"/>
      <w:color w:val="262626" w:themeColor="text1" w:themeTint="D9"/>
      <w:sz w:val="56"/>
      <w:szCs w:val="56"/>
    </w:rPr>
  </w:style>
  <w:style w:type="paragraph" w:customStyle="1" w:styleId="JournalingText">
    <w:name w:val="Journaling Text"/>
    <w:basedOn w:val="Normal"/>
    <w:qFormat/>
    <w:rsid w:val="00505CB8"/>
    <w:pPr>
      <w:widowControl w:val="0"/>
      <w:spacing w:after="80"/>
    </w:pPr>
    <w:rPr>
      <w:rFonts w:ascii="Cambria" w:eastAsia="Cambria" w:hAnsi="Cambria" w:cs="Times New Roman"/>
      <w:color w:val="262626" w:themeColor="text1" w:themeTint="D9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F60A7"/>
    <w:pPr>
      <w:widowControl w:val="0"/>
      <w:spacing w:after="0" w:line="240" w:lineRule="auto"/>
      <w:jc w:val="center"/>
    </w:pPr>
    <w:rPr>
      <w:rFonts w:ascii="Vivaldi" w:hAnsi="Vivaldi"/>
      <w:color w:val="262626" w:themeColor="text1" w:themeTint="D9"/>
      <w:sz w:val="32"/>
      <w:szCs w:val="32"/>
    </w:rPr>
  </w:style>
  <w:style w:type="character" w:customStyle="1" w:styleId="QuoteChar">
    <w:name w:val="Quote Char"/>
    <w:basedOn w:val="DefaultParagraphFont"/>
    <w:link w:val="Quote"/>
    <w:uiPriority w:val="29"/>
    <w:rsid w:val="001F60A7"/>
    <w:rPr>
      <w:rFonts w:ascii="Vivaldi" w:hAnsi="Vivaldi"/>
      <w:color w:val="262626" w:themeColor="text1" w:themeTint="D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C59F4"/>
    <w:rPr>
      <w:rFonts w:ascii="Cambria" w:eastAsia="Cambria" w:hAnsi="Cambria" w:cs="Times New Roman"/>
      <w:caps/>
      <w:color w:val="262626" w:themeColor="text1" w:themeTint="D9"/>
      <w:sz w:val="28"/>
      <w:szCs w:val="28"/>
    </w:rPr>
  </w:style>
  <w:style w:type="paragraph" w:customStyle="1" w:styleId="Quote-Author">
    <w:name w:val="Quote - Author"/>
    <w:basedOn w:val="Normal"/>
    <w:qFormat/>
    <w:rsid w:val="00811D17"/>
    <w:pPr>
      <w:widowControl w:val="0"/>
      <w:spacing w:before="120" w:after="0" w:line="240" w:lineRule="auto"/>
      <w:jc w:val="right"/>
    </w:pPr>
    <w:rPr>
      <w:rFonts w:ascii="Vivaldi" w:hAnsi="Vivaldi"/>
      <w:color w:val="525A7D" w:themeColor="accent1" w:themeShade="BF"/>
      <w:sz w:val="24"/>
      <w:szCs w:val="24"/>
    </w:rPr>
  </w:style>
  <w:style w:type="paragraph" w:customStyle="1" w:styleId="Year">
    <w:name w:val="Year"/>
    <w:basedOn w:val="Normal"/>
    <w:qFormat/>
    <w:rsid w:val="00356AED"/>
    <w:pPr>
      <w:spacing w:after="0" w:line="240" w:lineRule="auto"/>
      <w:jc w:val="right"/>
    </w:pPr>
    <w:rPr>
      <w:rFonts w:asciiTheme="majorHAnsi" w:eastAsia="Times New Roman" w:hAnsiTheme="majorHAnsi" w:cs="Times New Roman"/>
      <w:color w:val="262626" w:themeColor="text1" w:themeTint="D9"/>
      <w:spacing w:val="-40"/>
      <w:sz w:val="92"/>
      <w:szCs w:val="92"/>
    </w:rPr>
  </w:style>
  <w:style w:type="paragraph" w:customStyle="1" w:styleId="CLASSOF">
    <w:name w:val="CLASS OF"/>
    <w:basedOn w:val="Normal"/>
    <w:qFormat/>
    <w:rsid w:val="008E183A"/>
    <w:pPr>
      <w:spacing w:after="0"/>
      <w:jc w:val="center"/>
    </w:pPr>
    <w:rPr>
      <w:caps/>
      <w:color w:val="404040" w:themeColor="text1" w:themeTint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9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Toledo\AppData\Roaming\Microsoft\Templates\Graduation%20photo%20album%20(Textures%20design).dotx" TargetMode="External"/></Relationships>
</file>

<file path=word/theme/theme1.xml><?xml version="1.0" encoding="utf-8"?>
<a:theme xmlns:a="http://schemas.openxmlformats.org/drawingml/2006/main" name="Office Theme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44BF2C0-2D8B-4156-B05E-28403C1C5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Graduation photo album (Textures design)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Graduation photo album (Textures design)</vt:lpstr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photo album (Textures design)</dc:title>
  <dc:subject/>
  <dc:creator>BToledo</dc:creator>
  <cp:keywords/>
  <dc:description/>
  <cp:lastModifiedBy>Susan Bennett</cp:lastModifiedBy>
  <cp:revision>4</cp:revision>
  <cp:lastPrinted>2016-05-02T14:22:00Z</cp:lastPrinted>
  <dcterms:created xsi:type="dcterms:W3CDTF">2019-03-08T13:22:00Z</dcterms:created>
  <dcterms:modified xsi:type="dcterms:W3CDTF">2019-04-17T18:57:00Z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TC102755799990</vt:lpwstr>
  </property>
</Properties>
</file>